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18" w:rsidRPr="00E101E5" w:rsidRDefault="00E101E5" w:rsidP="000A3C03">
      <w:pPr>
        <w:ind w:left="-851"/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 w:rsidRPr="00E101E5">
        <w:rPr>
          <w:rFonts w:ascii="Arial" w:hAnsi="Arial" w:cs="Arial"/>
          <w:b/>
          <w:noProof/>
          <w:color w:val="1F497D" w:themeColor="text2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10D5A" wp14:editId="0579FA42">
                <wp:simplePos x="0" y="0"/>
                <wp:positionH relativeFrom="column">
                  <wp:posOffset>6858635</wp:posOffset>
                </wp:positionH>
                <wp:positionV relativeFrom="paragraph">
                  <wp:posOffset>288925</wp:posOffset>
                </wp:positionV>
                <wp:extent cx="2847975" cy="1403985"/>
                <wp:effectExtent l="0" t="0" r="28575" b="26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1E5" w:rsidRPr="00E101E5" w:rsidRDefault="00E101E5" w:rsidP="00E101E5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E101E5">
                              <w:rPr>
                                <w:b/>
                                <w:color w:val="1F497D" w:themeColor="text2"/>
                              </w:rPr>
                              <w:t>Addresses</w:t>
                            </w:r>
                          </w:p>
                          <w:p w:rsidR="00E101E5" w:rsidRPr="00E101E5" w:rsidRDefault="00E101E5" w:rsidP="00E101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Hostel:</w:t>
                            </w:r>
                          </w:p>
                          <w:p w:rsidR="00E101E5" w:rsidRDefault="00E101E5" w:rsidP="00E101E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C502BE">
                              <w:rPr>
                                <w:b/>
                                <w:highlight w:val="green"/>
                              </w:rPr>
                              <w:t>Homestay ,</w:t>
                            </w:r>
                            <w:proofErr w:type="gramEnd"/>
                            <w:r w:rsidRPr="00C502BE">
                              <w:rPr>
                                <w:b/>
                                <w:highlight w:val="green"/>
                              </w:rPr>
                              <w:t xml:space="preserve"> 68 Queens Road, BS1QU</w:t>
                            </w:r>
                          </w:p>
                          <w:p w:rsidR="00E101E5" w:rsidRDefault="00E101E5" w:rsidP="00E101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Pubs:</w:t>
                            </w:r>
                          </w:p>
                          <w:p w:rsidR="00E101E5" w:rsidRDefault="00E101E5" w:rsidP="00E101E5">
                            <w:pPr>
                              <w:rPr>
                                <w:b/>
                              </w:rPr>
                            </w:pPr>
                            <w:r w:rsidRPr="00C44E27">
                              <w:rPr>
                                <w:b/>
                                <w:highlight w:val="darkGreen"/>
                              </w:rPr>
                              <w:t xml:space="preserve">Beer Emporium </w:t>
                            </w:r>
                            <w:hyperlink r:id="rId5" w:tooltip="" w:history="1">
                              <w:r w:rsidRPr="00C44E27">
                                <w:rPr>
                                  <w:b/>
                                  <w:highlight w:val="darkGreen"/>
                                </w:rPr>
                                <w:t>15 King Street, BS1 4EF</w:t>
                              </w:r>
                            </w:hyperlink>
                          </w:p>
                          <w:p w:rsidR="00E101E5" w:rsidRDefault="00E101E5" w:rsidP="00E101E5">
                            <w:pPr>
                              <w:rPr>
                                <w:b/>
                                <w:highlight w:val="magenta"/>
                              </w:rPr>
                            </w:pPr>
                            <w:r w:rsidRPr="00C502BE">
                              <w:rPr>
                                <w:b/>
                                <w:highlight w:val="magenta"/>
                              </w:rPr>
                              <w:t>The Fleece, 12 St Thomas Street, BS1 6JJ</w:t>
                            </w:r>
                          </w:p>
                          <w:p w:rsidR="00E101E5" w:rsidRPr="00C44E27" w:rsidRDefault="00E101E5" w:rsidP="00E101E5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C44E27">
                              <w:rPr>
                                <w:b/>
                                <w:highlight w:val="yellow"/>
                              </w:rPr>
                              <w:t>The Bank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,</w:t>
                            </w:r>
                            <w:r w:rsidRPr="00C44E27">
                              <w:rPr>
                                <w:b/>
                                <w:highlight w:val="yellow"/>
                              </w:rPr>
                              <w:t xml:space="preserve"> </w:t>
                            </w:r>
                            <w:hyperlink r:id="rId6" w:tooltip="" w:history="1">
                              <w:r w:rsidRPr="00C44E27">
                                <w:rPr>
                                  <w:b/>
                                  <w:highlight w:val="yellow"/>
                                </w:rPr>
                                <w:t>84 Stokes Croft, Bristol BS1 3QY</w:t>
                              </w:r>
                            </w:hyperlink>
                          </w:p>
                          <w:p w:rsidR="00E101E5" w:rsidRDefault="00E101E5" w:rsidP="00E101E5">
                            <w:pPr>
                              <w:rPr>
                                <w:b/>
                              </w:rPr>
                            </w:pPr>
                            <w:r w:rsidRPr="00C502BE">
                              <w:rPr>
                                <w:b/>
                                <w:highlight w:val="red"/>
                              </w:rPr>
                              <w:t>The Shakespeare, 68 Prince Street</w:t>
                            </w:r>
                          </w:p>
                          <w:p w:rsidR="00E101E5" w:rsidRPr="00C44E27" w:rsidRDefault="00E101E5" w:rsidP="00E101E5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proofErr w:type="gramStart"/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Gryphon  </w:t>
                            </w:r>
                            <w:proofErr w:type="gramEnd"/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fldChar w:fldCharType="begin"/>
                            </w:r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instrText xml:space="preserve"> HYPERLINK "http://www.bing.com/maps/default.aspx?cp=51.4554~-2.5978&amp;where1=The%20Gryphon&amp;ss=ypid.YN1029x14711427297505299476&amp;FORM=SNAPST" \o "" </w:instrText>
                            </w:r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fldChar w:fldCharType="separate"/>
                            </w:r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41 </w:t>
                            </w:r>
                            <w:proofErr w:type="spellStart"/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Colston</w:t>
                            </w:r>
                            <w:proofErr w:type="spellEnd"/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 Street, Bristol BS1 5AP</w:t>
                            </w:r>
                            <w:r w:rsidRPr="00C44E27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fldChar w:fldCharType="end"/>
                            </w:r>
                          </w:p>
                          <w:p w:rsidR="00E101E5" w:rsidRPr="00C44E27" w:rsidRDefault="00E101E5" w:rsidP="00E101E5">
                            <w:pPr>
                              <w:rPr>
                                <w:b/>
                              </w:rPr>
                            </w:pPr>
                            <w:r w:rsidRPr="00C44E27">
                              <w:rPr>
                                <w:b/>
                              </w:rPr>
                              <w:t xml:space="preserve">Big Chill </w:t>
                            </w:r>
                            <w:r w:rsidRPr="00C44E2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15 Small Street, BS1 1DE</w:t>
                            </w:r>
                          </w:p>
                          <w:p w:rsidR="00E101E5" w:rsidRDefault="00E101E5" w:rsidP="00E101E5">
                            <w:pPr>
                              <w:rPr>
                                <w:b/>
                                <w:highlight w:val="cyan"/>
                              </w:rPr>
                            </w:pPr>
                            <w:r w:rsidRPr="00C502BE">
                              <w:rPr>
                                <w:b/>
                                <w:highlight w:val="cyan"/>
                              </w:rPr>
                              <w:t>St George's Bristol</w:t>
                            </w:r>
                            <w:r w:rsidRPr="00C502BE">
                              <w:rPr>
                                <w:b/>
                                <w:highlight w:val="cyan"/>
                              </w:rPr>
                              <w:br/>
                              <w:t xml:space="preserve">Great George </w:t>
                            </w:r>
                            <w:proofErr w:type="gramStart"/>
                            <w:r w:rsidRPr="00C502BE">
                              <w:rPr>
                                <w:b/>
                                <w:highlight w:val="cyan"/>
                              </w:rPr>
                              <w:t>Street</w:t>
                            </w:r>
                            <w:proofErr w:type="gramEnd"/>
                            <w:r w:rsidRPr="00C502BE">
                              <w:rPr>
                                <w:b/>
                                <w:highlight w:val="cyan"/>
                              </w:rPr>
                              <w:br/>
                              <w:t>(off Park Street)</w:t>
                            </w:r>
                            <w:r w:rsidRPr="00C502BE">
                              <w:rPr>
                                <w:b/>
                                <w:highlight w:val="cyan"/>
                              </w:rPr>
                              <w:br/>
                              <w:t>BS1 5RR</w:t>
                            </w:r>
                          </w:p>
                          <w:p w:rsidR="00E101E5" w:rsidRPr="00E101E5" w:rsidRDefault="00E101E5" w:rsidP="00E101E5">
                            <w:pPr>
                              <w:rPr>
                                <w:b/>
                              </w:rPr>
                            </w:pPr>
                            <w:r w:rsidRPr="00E101E5">
                              <w:rPr>
                                <w:b/>
                              </w:rPr>
                              <w:t>Friday evening:</w:t>
                            </w:r>
                          </w:p>
                          <w:p w:rsidR="00E101E5" w:rsidRPr="00C44E27" w:rsidRDefault="00E101E5" w:rsidP="00E101E5">
                            <w:pPr>
                              <w:rPr>
                                <w:b/>
                                <w:highlight w:val="darkYellow"/>
                              </w:rPr>
                            </w:pPr>
                            <w:r w:rsidRPr="00C44E27">
                              <w:rPr>
                                <w:b/>
                                <w:highlight w:val="darkYellow"/>
                              </w:rPr>
                              <w:t>Broad Plain Boys Club</w:t>
                            </w:r>
                            <w:r>
                              <w:rPr>
                                <w:b/>
                                <w:highlight w:val="darkYellow"/>
                              </w:rPr>
                              <w:t xml:space="preserve"> –</w:t>
                            </w:r>
                            <w:r w:rsidRPr="00C44E27">
                              <w:rPr>
                                <w:highlight w:val="darkYellow"/>
                              </w:rPr>
                              <w:t xml:space="preserve">Clement St </w:t>
                            </w:r>
                            <w:r w:rsidRPr="00C44E27">
                              <w:rPr>
                                <w:rStyle w:val="businessaddress"/>
                                <w:rFonts w:ascii="Arial" w:hAnsi="Arial" w:cs="Arial"/>
                                <w:sz w:val="20"/>
                                <w:szCs w:val="20"/>
                                <w:highlight w:val="darkYellow"/>
                                <w:lang w:val="en"/>
                              </w:rPr>
                              <w:t>BS2 9ES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0.05pt;margin-top:22.75pt;width:22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" filled="f" strokecolor="#4f81bd [3204]">
                <v:textbox style="mso-fit-shape-to-text:t">
                  <w:txbxContent>
                    <w:p w:rsidR="00E101E5" w:rsidRPr="00E101E5" w:rsidRDefault="00E101E5" w:rsidP="00E101E5">
                      <w:pPr>
                        <w:rPr>
                          <w:b/>
                          <w:color w:val="1F497D" w:themeColor="text2"/>
                        </w:rPr>
                      </w:pPr>
                      <w:r w:rsidRPr="00E101E5">
                        <w:rPr>
                          <w:b/>
                          <w:color w:val="1F497D" w:themeColor="text2"/>
                        </w:rPr>
                        <w:t>Addresses</w:t>
                      </w:r>
                    </w:p>
                    <w:p w:rsidR="00E101E5" w:rsidRPr="00E101E5" w:rsidRDefault="00E101E5" w:rsidP="00E101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Hostel:</w:t>
                      </w:r>
                    </w:p>
                    <w:p w:rsidR="00E101E5" w:rsidRDefault="00E101E5" w:rsidP="00E101E5">
                      <w:pPr>
                        <w:rPr>
                          <w:b/>
                        </w:rPr>
                      </w:pPr>
                      <w:proofErr w:type="gramStart"/>
                      <w:r w:rsidRPr="00C502BE">
                        <w:rPr>
                          <w:b/>
                          <w:highlight w:val="green"/>
                        </w:rPr>
                        <w:t>Homestay ,</w:t>
                      </w:r>
                      <w:proofErr w:type="gramEnd"/>
                      <w:r w:rsidRPr="00C502BE">
                        <w:rPr>
                          <w:b/>
                          <w:highlight w:val="green"/>
                        </w:rPr>
                        <w:t xml:space="preserve"> 68 Queens Road, BS1QU</w:t>
                      </w:r>
                    </w:p>
                    <w:p w:rsidR="00E101E5" w:rsidRDefault="00E101E5" w:rsidP="00E101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Pubs:</w:t>
                      </w:r>
                    </w:p>
                    <w:p w:rsidR="00E101E5" w:rsidRDefault="00E101E5" w:rsidP="00E101E5">
                      <w:pPr>
                        <w:rPr>
                          <w:b/>
                        </w:rPr>
                      </w:pPr>
                      <w:r w:rsidRPr="00C44E27">
                        <w:rPr>
                          <w:b/>
                          <w:highlight w:val="darkGreen"/>
                        </w:rPr>
                        <w:t xml:space="preserve">Beer Emporium </w:t>
                      </w:r>
                      <w:hyperlink r:id="rId7" w:tooltip="" w:history="1">
                        <w:r w:rsidRPr="00C44E27">
                          <w:rPr>
                            <w:b/>
                            <w:highlight w:val="darkGreen"/>
                          </w:rPr>
                          <w:t>15 King Street, BS1 4EF</w:t>
                        </w:r>
                      </w:hyperlink>
                    </w:p>
                    <w:p w:rsidR="00E101E5" w:rsidRDefault="00E101E5" w:rsidP="00E101E5">
                      <w:pPr>
                        <w:rPr>
                          <w:b/>
                          <w:highlight w:val="magenta"/>
                        </w:rPr>
                      </w:pPr>
                      <w:r w:rsidRPr="00C502BE">
                        <w:rPr>
                          <w:b/>
                          <w:highlight w:val="magenta"/>
                        </w:rPr>
                        <w:t>The Fleece, 12 St Thomas Street, BS1 6JJ</w:t>
                      </w:r>
                    </w:p>
                    <w:p w:rsidR="00E101E5" w:rsidRPr="00C44E27" w:rsidRDefault="00E101E5" w:rsidP="00E101E5">
                      <w:pPr>
                        <w:rPr>
                          <w:b/>
                          <w:highlight w:val="yellow"/>
                        </w:rPr>
                      </w:pPr>
                      <w:r w:rsidRPr="00C44E27">
                        <w:rPr>
                          <w:b/>
                          <w:highlight w:val="yellow"/>
                        </w:rPr>
                        <w:t>The Bank</w:t>
                      </w:r>
                      <w:r>
                        <w:rPr>
                          <w:b/>
                          <w:highlight w:val="yellow"/>
                        </w:rPr>
                        <w:t>,</w:t>
                      </w:r>
                      <w:r w:rsidRPr="00C44E27">
                        <w:rPr>
                          <w:b/>
                          <w:highlight w:val="yellow"/>
                        </w:rPr>
                        <w:t xml:space="preserve"> </w:t>
                      </w:r>
                      <w:hyperlink r:id="rId8" w:tooltip="" w:history="1">
                        <w:r w:rsidRPr="00C44E27">
                          <w:rPr>
                            <w:b/>
                            <w:highlight w:val="yellow"/>
                          </w:rPr>
                          <w:t>84 Stokes Croft, Bristol BS1 3QY</w:t>
                        </w:r>
                      </w:hyperlink>
                    </w:p>
                    <w:p w:rsidR="00E101E5" w:rsidRDefault="00E101E5" w:rsidP="00E101E5">
                      <w:pPr>
                        <w:rPr>
                          <w:b/>
                        </w:rPr>
                      </w:pPr>
                      <w:r w:rsidRPr="00C502BE">
                        <w:rPr>
                          <w:b/>
                          <w:highlight w:val="red"/>
                        </w:rPr>
                        <w:t>The Shakespeare, 68 Prince Street</w:t>
                      </w:r>
                    </w:p>
                    <w:p w:rsidR="00E101E5" w:rsidRPr="00C44E27" w:rsidRDefault="00E101E5" w:rsidP="00E101E5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Gryphon  </w:t>
                      </w:r>
                      <w:proofErr w:type="gramEnd"/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fldChar w:fldCharType="begin"/>
                      </w:r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instrText xml:space="preserve"> HYPERLINK "http://www.bing.com/maps/default.aspx?cp=51.4554~-2.5978&amp;where1=The%20Gryphon&amp;ss=ypid.YN1029x14711427297505299476&amp;FORM=SNAPST" \o "" </w:instrText>
                      </w:r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fldChar w:fldCharType="separate"/>
                      </w:r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41 </w:t>
                      </w:r>
                      <w:proofErr w:type="spellStart"/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t>Colston</w:t>
                      </w:r>
                      <w:proofErr w:type="spellEnd"/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Street, Bristol BS1 5AP</w:t>
                      </w:r>
                      <w:r w:rsidRPr="00C44E27">
                        <w:rPr>
                          <w:b/>
                          <w:color w:val="FFFFFF" w:themeColor="background1"/>
                          <w:highlight w:val="blue"/>
                        </w:rPr>
                        <w:fldChar w:fldCharType="end"/>
                      </w:r>
                    </w:p>
                    <w:p w:rsidR="00E101E5" w:rsidRPr="00C44E27" w:rsidRDefault="00E101E5" w:rsidP="00E101E5">
                      <w:pPr>
                        <w:rPr>
                          <w:b/>
                        </w:rPr>
                      </w:pPr>
                      <w:r w:rsidRPr="00C44E27">
                        <w:rPr>
                          <w:b/>
                        </w:rPr>
                        <w:t xml:space="preserve">Big Chill </w:t>
                      </w:r>
                      <w:r w:rsidRPr="00C44E2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15 Small Street, BS1 1DE</w:t>
                      </w:r>
                    </w:p>
                    <w:p w:rsidR="00E101E5" w:rsidRDefault="00E101E5" w:rsidP="00E101E5">
                      <w:pPr>
                        <w:rPr>
                          <w:b/>
                          <w:highlight w:val="cyan"/>
                        </w:rPr>
                      </w:pPr>
                      <w:r w:rsidRPr="00C502BE">
                        <w:rPr>
                          <w:b/>
                          <w:highlight w:val="cyan"/>
                        </w:rPr>
                        <w:t>St George's Bristol</w:t>
                      </w:r>
                      <w:r w:rsidRPr="00C502BE">
                        <w:rPr>
                          <w:b/>
                          <w:highlight w:val="cyan"/>
                        </w:rPr>
                        <w:br/>
                        <w:t xml:space="preserve">Great George </w:t>
                      </w:r>
                      <w:proofErr w:type="gramStart"/>
                      <w:r w:rsidRPr="00C502BE">
                        <w:rPr>
                          <w:b/>
                          <w:highlight w:val="cyan"/>
                        </w:rPr>
                        <w:t>Street</w:t>
                      </w:r>
                      <w:proofErr w:type="gramEnd"/>
                      <w:r w:rsidRPr="00C502BE">
                        <w:rPr>
                          <w:b/>
                          <w:highlight w:val="cyan"/>
                        </w:rPr>
                        <w:br/>
                        <w:t>(off Park Street)</w:t>
                      </w:r>
                      <w:r w:rsidRPr="00C502BE">
                        <w:rPr>
                          <w:b/>
                          <w:highlight w:val="cyan"/>
                        </w:rPr>
                        <w:br/>
                        <w:t>BS1 5RR</w:t>
                      </w:r>
                    </w:p>
                    <w:p w:rsidR="00E101E5" w:rsidRPr="00E101E5" w:rsidRDefault="00E101E5" w:rsidP="00E101E5">
                      <w:pPr>
                        <w:rPr>
                          <w:b/>
                        </w:rPr>
                      </w:pPr>
                      <w:r w:rsidRPr="00E101E5">
                        <w:rPr>
                          <w:b/>
                        </w:rPr>
                        <w:t>Friday evening:</w:t>
                      </w:r>
                    </w:p>
                    <w:p w:rsidR="00E101E5" w:rsidRPr="00C44E27" w:rsidRDefault="00E101E5" w:rsidP="00E101E5">
                      <w:pPr>
                        <w:rPr>
                          <w:b/>
                          <w:highlight w:val="darkYellow"/>
                        </w:rPr>
                      </w:pPr>
                      <w:r w:rsidRPr="00C44E27">
                        <w:rPr>
                          <w:b/>
                          <w:highlight w:val="darkYellow"/>
                        </w:rPr>
                        <w:t>Broad Plain Boys Club</w:t>
                      </w:r>
                      <w:r>
                        <w:rPr>
                          <w:b/>
                          <w:highlight w:val="darkYellow"/>
                        </w:rPr>
                        <w:t xml:space="preserve"> –</w:t>
                      </w:r>
                      <w:r w:rsidRPr="00C44E27">
                        <w:rPr>
                          <w:highlight w:val="darkYellow"/>
                        </w:rPr>
                        <w:t xml:space="preserve">Clement St </w:t>
                      </w:r>
                      <w:r w:rsidRPr="00C44E27">
                        <w:rPr>
                          <w:rStyle w:val="businessaddress"/>
                          <w:rFonts w:ascii="Arial" w:hAnsi="Arial" w:cs="Arial"/>
                          <w:sz w:val="20"/>
                          <w:szCs w:val="20"/>
                          <w:highlight w:val="darkYellow"/>
                          <w:lang w:val="en"/>
                        </w:rPr>
                        <w:t>BS2 9ES</w:t>
                      </w:r>
                    </w:p>
                  </w:txbxContent>
                </v:textbox>
              </v:shape>
            </w:pict>
          </mc:Fallback>
        </mc:AlternateContent>
      </w:r>
      <w:r w:rsidRPr="00E101E5">
        <w:rPr>
          <w:b/>
          <w:noProof/>
          <w:color w:val="1F497D" w:themeColor="text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382712C" wp14:editId="2E3C6B7E">
            <wp:simplePos x="0" y="0"/>
            <wp:positionH relativeFrom="column">
              <wp:posOffset>-704850</wp:posOffset>
            </wp:positionH>
            <wp:positionV relativeFrom="paragraph">
              <wp:posOffset>307975</wp:posOffset>
            </wp:positionV>
            <wp:extent cx="7562850" cy="6083300"/>
            <wp:effectExtent l="19050" t="19050" r="19050" b="12700"/>
            <wp:wrapTight wrapText="bothSides">
              <wp:wrapPolygon edited="0">
                <wp:start x="-54" y="-68"/>
                <wp:lineTo x="-54" y="21577"/>
                <wp:lineTo x="21600" y="21577"/>
                <wp:lineTo x="21600" y="-68"/>
                <wp:lineTo x="-54" y="-6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20728" r="28841" b="10275"/>
                    <a:stretch/>
                  </pic:blipFill>
                  <pic:spPr bwMode="auto">
                    <a:xfrm>
                      <a:off x="0" y="0"/>
                      <a:ext cx="7562850" cy="6083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03" w:rsidRPr="00E101E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DERT Dance venues 2015 </w:t>
      </w:r>
      <w:r w:rsidR="00C502BE" w:rsidRPr="00E101E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for S</w:t>
      </w:r>
      <w:r w:rsidR="000A3C03" w:rsidRPr="00E101E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a</w:t>
      </w:r>
      <w:r w:rsidR="00C502BE" w:rsidRPr="00E101E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t</w:t>
      </w:r>
      <w:r w:rsidR="000A3C03" w:rsidRPr="00E101E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urday</w:t>
      </w:r>
      <w:bookmarkStart w:id="0" w:name="_GoBack"/>
      <w:bookmarkEnd w:id="0"/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E101E5" w:rsidP="000A3C03">
      <w:pPr>
        <w:ind w:left="-851"/>
        <w:rPr>
          <w:rFonts w:ascii="Arial" w:hAnsi="Arial" w:cs="Arial"/>
          <w:b/>
          <w:sz w:val="24"/>
          <w:szCs w:val="24"/>
        </w:rPr>
      </w:pPr>
      <w:r w:rsidRPr="00E101E5">
        <w:rPr>
          <w:rFonts w:ascii="Arial" w:hAnsi="Arial" w:cs="Arial"/>
          <w:b/>
          <w:noProof/>
          <w:color w:val="1F497D" w:themeColor="text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7338D" wp14:editId="1EE1600C">
                <wp:simplePos x="0" y="0"/>
                <wp:positionH relativeFrom="column">
                  <wp:posOffset>-7553325</wp:posOffset>
                </wp:positionH>
                <wp:positionV relativeFrom="paragraph">
                  <wp:posOffset>231775</wp:posOffset>
                </wp:positionV>
                <wp:extent cx="1038225" cy="228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C03" w:rsidRPr="000A3C03" w:rsidRDefault="000A3C0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 w:rsidRPr="000A3C03">
                              <w:rPr>
                                <w:b/>
                                <w:sz w:val="16"/>
                                <w:szCs w:val="16"/>
                              </w:rPr>
                              <w:t>omestay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94.75pt;margin-top:18.25pt;width:81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" filled="f" stroked="f">
                <v:textbox>
                  <w:txbxContent>
                    <w:p w:rsidR="000A3C03" w:rsidRPr="000A3C03" w:rsidRDefault="000A3C0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</w:t>
                      </w:r>
                      <w:r w:rsidRPr="000A3C03">
                        <w:rPr>
                          <w:b/>
                          <w:sz w:val="16"/>
                          <w:szCs w:val="16"/>
                        </w:rPr>
                        <w:t>omestay</w:t>
                      </w:r>
                    </w:p>
                  </w:txbxContent>
                </v:textbox>
              </v:shape>
            </w:pict>
          </mc:Fallback>
        </mc:AlternateContent>
      </w: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E101E5" w:rsidP="000A3C03">
      <w:pPr>
        <w:ind w:left="-851"/>
        <w:rPr>
          <w:rFonts w:ascii="Arial" w:hAnsi="Arial" w:cs="Arial"/>
          <w:b/>
          <w:sz w:val="24"/>
          <w:szCs w:val="24"/>
        </w:rPr>
      </w:pPr>
      <w:r w:rsidRPr="00E101E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104193E" wp14:editId="05492237">
                <wp:simplePos x="0" y="0"/>
                <wp:positionH relativeFrom="column">
                  <wp:posOffset>-28575</wp:posOffset>
                </wp:positionH>
                <wp:positionV relativeFrom="paragraph">
                  <wp:posOffset>313690</wp:posOffset>
                </wp:positionV>
                <wp:extent cx="2019300" cy="1619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61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1E5" w:rsidRDefault="00E101E5" w:rsidP="00E101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24.7pt;width:159pt;height:12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" fillcolor="#ffc000" stroked="f">
                <v:textbox>
                  <w:txbxContent>
                    <w:p w:rsidR="00E101E5" w:rsidRDefault="00E101E5" w:rsidP="00E101E5"/>
                  </w:txbxContent>
                </v:textbox>
              </v:shape>
            </w:pict>
          </mc:Fallback>
        </mc:AlternateContent>
      </w: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Pr="00E101E5" w:rsidRDefault="00C502BE" w:rsidP="00E101E5">
      <w:pPr>
        <w:ind w:left="-426" w:hanging="141"/>
        <w:rPr>
          <w:rFonts w:ascii="Arial" w:hAnsi="Arial" w:cs="Arial"/>
          <w:b/>
          <w:color w:val="1F497D" w:themeColor="text2"/>
          <w:sz w:val="24"/>
          <w:szCs w:val="24"/>
        </w:rPr>
      </w:pPr>
      <w:r w:rsidRPr="00E101E5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Map Including Temple Meads Station and Friday meeting venue, Broad Plain Boys Club</w:t>
      </w: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0D70092" wp14:editId="033DDED9">
            <wp:simplePos x="0" y="0"/>
            <wp:positionH relativeFrom="column">
              <wp:posOffset>-295275</wp:posOffset>
            </wp:positionH>
            <wp:positionV relativeFrom="paragraph">
              <wp:posOffset>55880</wp:posOffset>
            </wp:positionV>
            <wp:extent cx="6848475" cy="5842000"/>
            <wp:effectExtent l="19050" t="19050" r="28575" b="25400"/>
            <wp:wrapTight wrapText="bothSides">
              <wp:wrapPolygon edited="0">
                <wp:start x="-60" y="-70"/>
                <wp:lineTo x="-60" y="21623"/>
                <wp:lineTo x="21630" y="21623"/>
                <wp:lineTo x="21630" y="-70"/>
                <wp:lineTo x="-60" y="-7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22244" r="19038" b="10220"/>
                    <a:stretch/>
                  </pic:blipFill>
                  <pic:spPr bwMode="auto">
                    <a:xfrm>
                      <a:off x="0" y="0"/>
                      <a:ext cx="6848475" cy="5842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p w:rsidR="00C502BE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  <w:r w:rsidRPr="000A3C03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C47A2" wp14:editId="21C4DE21">
                <wp:simplePos x="0" y="0"/>
                <wp:positionH relativeFrom="column">
                  <wp:posOffset>-6352540</wp:posOffset>
                </wp:positionH>
                <wp:positionV relativeFrom="paragraph">
                  <wp:posOffset>89535</wp:posOffset>
                </wp:positionV>
                <wp:extent cx="1038225" cy="228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BE" w:rsidRPr="000A3C03" w:rsidRDefault="00C502BE" w:rsidP="00C502B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 w:rsidRPr="000A3C03">
                              <w:rPr>
                                <w:b/>
                                <w:sz w:val="16"/>
                                <w:szCs w:val="16"/>
                              </w:rPr>
                              <w:t>omestay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00.2pt;margin-top:7.05pt;width:81.7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" filled="f" stroked="f">
                <v:textbox>
                  <w:txbxContent>
                    <w:p w:rsidR="00C502BE" w:rsidRPr="000A3C03" w:rsidRDefault="00C502BE" w:rsidP="00C502B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</w:t>
                      </w:r>
                      <w:r w:rsidRPr="000A3C03">
                        <w:rPr>
                          <w:b/>
                          <w:sz w:val="16"/>
                          <w:szCs w:val="16"/>
                        </w:rPr>
                        <w:t>omestay</w:t>
                      </w:r>
                    </w:p>
                  </w:txbxContent>
                </v:textbox>
              </v:shape>
            </w:pict>
          </mc:Fallback>
        </mc:AlternateContent>
      </w:r>
    </w:p>
    <w:p w:rsidR="00C502BE" w:rsidRPr="000A3C03" w:rsidRDefault="00C502BE" w:rsidP="000A3C03">
      <w:pPr>
        <w:ind w:left="-851"/>
        <w:rPr>
          <w:rFonts w:ascii="Arial" w:hAnsi="Arial" w:cs="Arial"/>
          <w:b/>
          <w:sz w:val="24"/>
          <w:szCs w:val="24"/>
        </w:rPr>
      </w:pPr>
    </w:p>
    <w:sectPr w:rsidR="00C502BE" w:rsidRPr="000A3C03" w:rsidSect="000A3C03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03"/>
    <w:rsid w:val="000A3C03"/>
    <w:rsid w:val="006A6718"/>
    <w:rsid w:val="00C44E27"/>
    <w:rsid w:val="00C502BE"/>
    <w:rsid w:val="00CD2F56"/>
    <w:rsid w:val="00E1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0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44E27"/>
    <w:rPr>
      <w:b/>
      <w:bCs/>
    </w:rPr>
  </w:style>
  <w:style w:type="character" w:customStyle="1" w:styleId="businessaddress">
    <w:name w:val="business_address"/>
    <w:basedOn w:val="DefaultParagraphFont"/>
    <w:rsid w:val="00C44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0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44E27"/>
    <w:rPr>
      <w:b/>
      <w:bCs/>
    </w:rPr>
  </w:style>
  <w:style w:type="character" w:customStyle="1" w:styleId="businessaddress">
    <w:name w:val="business_address"/>
    <w:basedOn w:val="DefaultParagraphFont"/>
    <w:rsid w:val="00C44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maps/default.aspx?cp=51.46284~-2.589663&amp;where1=Bank&amp;ss=ypid.YN1006x254789599&amp;FORM=SNAPS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ng.com/maps/default.aspx?cp=51.4518~-2.594681&amp;where1=The%20Beer%20Emporium&amp;ss=ypid.YN1029x108119943&amp;FORM=SNAPST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ing.com/maps/default.aspx?cp=51.46284~-2.589663&amp;where1=Bank&amp;ss=ypid.YN1006x254789599&amp;FORM=SNAPS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bing.com/maps/default.aspx?cp=51.4518~-2.594681&amp;where1=The%20Beer%20Emporium&amp;ss=ypid.YN1029x108119943&amp;FORM=SNAPST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933AFA3B</Template>
  <TotalTime>0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AGEUK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Hannorah Lee</dc:creator>
  <cp:lastModifiedBy>Hannorah Lee</cp:lastModifiedBy>
  <cp:revision>2</cp:revision>
  <dcterms:created xsi:type="dcterms:W3CDTF">2015-04-09T12:40:00Z</dcterms:created>
  <dcterms:modified xsi:type="dcterms:W3CDTF">2015-04-09T12:40:00Z</dcterms:modified>
</cp:coreProperties>
</file>